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BF" w:rsidRDefault="006605BF" w:rsidP="006605BF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B313A0">
        <w:rPr>
          <w:rFonts w:ascii="Comic Sans MS" w:hAnsi="Comic Sans MS"/>
          <w:b/>
          <w:bCs/>
          <w:sz w:val="20"/>
          <w:szCs w:val="20"/>
          <w:u w:val="single"/>
        </w:rPr>
        <w:t xml:space="preserve">INFORMATION REQUIRED </w:t>
      </w:r>
      <w:r w:rsidR="0056393D">
        <w:rPr>
          <w:rFonts w:ascii="Comic Sans MS" w:hAnsi="Comic Sans MS"/>
          <w:b/>
          <w:bCs/>
          <w:sz w:val="20"/>
          <w:szCs w:val="20"/>
          <w:u w:val="single"/>
        </w:rPr>
        <w:t>FOR NEW INCOME TAX REGISTRATION NUMBERS</w:t>
      </w:r>
    </w:p>
    <w:p w:rsidR="006605BF" w:rsidRPr="00DE7804" w:rsidRDefault="006605BF" w:rsidP="006605BF">
      <w:pPr>
        <w:rPr>
          <w:rFonts w:ascii="Comic Sans MS" w:hAnsi="Comic Sans MS"/>
          <w:sz w:val="16"/>
          <w:szCs w:val="16"/>
        </w:rPr>
      </w:pPr>
      <w:r w:rsidRPr="00DE7804">
        <w:rPr>
          <w:rFonts w:ascii="Comic Sans MS" w:hAnsi="Comic Sans MS"/>
          <w:sz w:val="16"/>
          <w:szCs w:val="16"/>
        </w:rPr>
        <w:t>1. SURNAME:</w:t>
      </w:r>
      <w:r>
        <w:rPr>
          <w:rFonts w:ascii="Comic Sans MS" w:hAnsi="Comic Sans MS"/>
          <w:sz w:val="16"/>
          <w:szCs w:val="16"/>
        </w:rPr>
        <w:t xml:space="preserve"> </w:t>
      </w:r>
      <w:r w:rsidRPr="00DE7804">
        <w:rPr>
          <w:rFonts w:ascii="Comic Sans MS" w:hAnsi="Comic Sans MS"/>
          <w:sz w:val="16"/>
          <w:szCs w:val="16"/>
        </w:rPr>
        <w:t>________________________________________________________________________</w:t>
      </w:r>
      <w:r>
        <w:rPr>
          <w:rFonts w:ascii="Comic Sans MS" w:hAnsi="Comic Sans MS"/>
          <w:sz w:val="16"/>
          <w:szCs w:val="16"/>
        </w:rPr>
        <w:t>__</w:t>
      </w:r>
      <w:r w:rsidRPr="00DE7804">
        <w:rPr>
          <w:rFonts w:ascii="Comic Sans MS" w:hAnsi="Comic Sans MS"/>
          <w:sz w:val="16"/>
          <w:szCs w:val="16"/>
        </w:rPr>
        <w:t>_</w:t>
      </w:r>
    </w:p>
    <w:p w:rsidR="006605BF" w:rsidRPr="00DE7804" w:rsidRDefault="006605BF" w:rsidP="006605BF">
      <w:pPr>
        <w:rPr>
          <w:rFonts w:ascii="Comic Sans MS" w:hAnsi="Comic Sans MS"/>
          <w:sz w:val="16"/>
          <w:szCs w:val="16"/>
        </w:rPr>
      </w:pPr>
      <w:r w:rsidRPr="00DE7804">
        <w:rPr>
          <w:rFonts w:ascii="Comic Sans MS" w:hAnsi="Comic Sans MS"/>
          <w:sz w:val="16"/>
          <w:szCs w:val="16"/>
        </w:rPr>
        <w:t>2.  FULL NAMES:</w:t>
      </w:r>
      <w:r>
        <w:rPr>
          <w:rFonts w:ascii="Comic Sans MS" w:hAnsi="Comic Sans MS"/>
          <w:sz w:val="16"/>
          <w:szCs w:val="16"/>
        </w:rPr>
        <w:t xml:space="preserve"> </w:t>
      </w:r>
      <w:r w:rsidRPr="00DE7804">
        <w:rPr>
          <w:rFonts w:ascii="Comic Sans MS" w:hAnsi="Comic Sans MS"/>
          <w:sz w:val="16"/>
          <w:szCs w:val="16"/>
        </w:rPr>
        <w:t>_________________________________________________________________</w:t>
      </w:r>
      <w:r>
        <w:rPr>
          <w:rFonts w:ascii="Comic Sans MS" w:hAnsi="Comic Sans MS"/>
          <w:sz w:val="16"/>
          <w:szCs w:val="16"/>
        </w:rPr>
        <w:t>____</w:t>
      </w:r>
      <w:r w:rsidRPr="00DE7804">
        <w:rPr>
          <w:rFonts w:ascii="Comic Sans MS" w:hAnsi="Comic Sans MS"/>
          <w:sz w:val="16"/>
          <w:szCs w:val="16"/>
        </w:rPr>
        <w:t>___</w:t>
      </w:r>
    </w:p>
    <w:p w:rsidR="006605BF" w:rsidRDefault="006605BF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3.  </w:t>
      </w:r>
      <w:r w:rsidR="006307FE">
        <w:rPr>
          <w:rFonts w:ascii="Comic Sans MS" w:hAnsi="Comic Sans MS"/>
          <w:sz w:val="16"/>
          <w:szCs w:val="16"/>
        </w:rPr>
        <w:t xml:space="preserve">MAIDEN </w:t>
      </w:r>
      <w:r w:rsidRPr="00DE7804">
        <w:rPr>
          <w:rFonts w:ascii="Comic Sans MS" w:hAnsi="Comic Sans MS"/>
          <w:sz w:val="16"/>
          <w:szCs w:val="16"/>
        </w:rPr>
        <w:t>NAME</w:t>
      </w:r>
      <w:r>
        <w:rPr>
          <w:rFonts w:ascii="Comic Sans MS" w:hAnsi="Comic Sans MS"/>
          <w:sz w:val="16"/>
          <w:szCs w:val="16"/>
        </w:rPr>
        <w:t xml:space="preserve"> (if applicable): </w:t>
      </w:r>
      <w:r w:rsidRPr="00DE7804">
        <w:rPr>
          <w:rFonts w:ascii="Comic Sans MS" w:hAnsi="Comic Sans MS"/>
          <w:sz w:val="16"/>
          <w:szCs w:val="16"/>
        </w:rPr>
        <w:t>_____________________________</w:t>
      </w:r>
      <w:r>
        <w:rPr>
          <w:rFonts w:ascii="Comic Sans MS" w:hAnsi="Comic Sans MS"/>
          <w:sz w:val="16"/>
          <w:szCs w:val="16"/>
        </w:rPr>
        <w:t>______________________________</w:t>
      </w:r>
    </w:p>
    <w:p w:rsidR="0056393D" w:rsidRPr="00DE7804" w:rsidRDefault="0056393D" w:rsidP="0056393D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4</w:t>
      </w:r>
      <w:r w:rsidRPr="00DE7804">
        <w:rPr>
          <w:rFonts w:ascii="Comic Sans MS" w:hAnsi="Comic Sans MS"/>
          <w:sz w:val="16"/>
          <w:szCs w:val="16"/>
        </w:rPr>
        <w:t>.  RESIDENTIAL ADDRESS:</w:t>
      </w:r>
      <w:r>
        <w:rPr>
          <w:rFonts w:ascii="Comic Sans MS" w:hAnsi="Comic Sans MS"/>
          <w:sz w:val="16"/>
          <w:szCs w:val="16"/>
        </w:rPr>
        <w:t xml:space="preserve"> </w:t>
      </w:r>
      <w:r w:rsidRPr="00DE7804">
        <w:rPr>
          <w:rFonts w:ascii="Comic Sans MS" w:hAnsi="Comic Sans MS"/>
          <w:sz w:val="16"/>
          <w:szCs w:val="16"/>
        </w:rPr>
        <w:t>____________________________________________________________</w:t>
      </w:r>
      <w:r>
        <w:rPr>
          <w:rFonts w:ascii="Comic Sans MS" w:hAnsi="Comic Sans MS"/>
          <w:sz w:val="16"/>
          <w:szCs w:val="16"/>
        </w:rPr>
        <w:t>__</w:t>
      </w:r>
      <w:r w:rsidRPr="00DE7804">
        <w:rPr>
          <w:rFonts w:ascii="Comic Sans MS" w:hAnsi="Comic Sans MS"/>
          <w:sz w:val="16"/>
          <w:szCs w:val="16"/>
        </w:rPr>
        <w:t>_</w:t>
      </w:r>
    </w:p>
    <w:p w:rsidR="0056393D" w:rsidRPr="00DE7804" w:rsidRDefault="0056393D" w:rsidP="0056393D">
      <w:pPr>
        <w:rPr>
          <w:rFonts w:ascii="Comic Sans MS" w:hAnsi="Comic Sans MS"/>
          <w:sz w:val="16"/>
          <w:szCs w:val="16"/>
        </w:rPr>
      </w:pPr>
      <w:r w:rsidRPr="00DE7804">
        <w:rPr>
          <w:rFonts w:ascii="Comic Sans MS" w:hAnsi="Comic Sans MS"/>
          <w:sz w:val="16"/>
          <w:szCs w:val="16"/>
        </w:rPr>
        <w:t>_____________________________________________________________________CODE_______</w:t>
      </w:r>
      <w:r>
        <w:rPr>
          <w:rFonts w:ascii="Comic Sans MS" w:hAnsi="Comic Sans MS"/>
          <w:sz w:val="16"/>
          <w:szCs w:val="16"/>
        </w:rPr>
        <w:t>__</w:t>
      </w:r>
      <w:r w:rsidRPr="00DE7804">
        <w:rPr>
          <w:rFonts w:ascii="Comic Sans MS" w:hAnsi="Comic Sans MS"/>
          <w:sz w:val="16"/>
          <w:szCs w:val="16"/>
        </w:rPr>
        <w:t>___</w:t>
      </w:r>
    </w:p>
    <w:p w:rsidR="006605BF" w:rsidRPr="00DE7804" w:rsidRDefault="0056393D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5</w:t>
      </w:r>
      <w:r w:rsidR="006605BF" w:rsidRPr="00DE7804">
        <w:rPr>
          <w:rFonts w:ascii="Comic Sans MS" w:hAnsi="Comic Sans MS"/>
          <w:sz w:val="16"/>
          <w:szCs w:val="16"/>
        </w:rPr>
        <w:t xml:space="preserve">.  IDENTITY NUMBER: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"/>
        <w:gridCol w:w="369"/>
        <w:gridCol w:w="369"/>
        <w:gridCol w:w="369"/>
        <w:gridCol w:w="369"/>
        <w:gridCol w:w="369"/>
        <w:gridCol w:w="369"/>
        <w:gridCol w:w="369"/>
        <w:gridCol w:w="370"/>
        <w:gridCol w:w="370"/>
        <w:gridCol w:w="370"/>
        <w:gridCol w:w="370"/>
        <w:gridCol w:w="370"/>
      </w:tblGrid>
      <w:tr w:rsidR="006605BF" w:rsidRPr="00DE7804" w:rsidTr="006605BF">
        <w:trPr>
          <w:trHeight w:val="314"/>
        </w:trPr>
        <w:tc>
          <w:tcPr>
            <w:tcW w:w="261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9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9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9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9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9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9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9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0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0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0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0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0" w:type="dxa"/>
          </w:tcPr>
          <w:p w:rsidR="006605BF" w:rsidRPr="006605BF" w:rsidRDefault="006605BF" w:rsidP="006605BF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915CD0" w:rsidRDefault="00915CD0" w:rsidP="006605BF">
      <w:pPr>
        <w:rPr>
          <w:rFonts w:ascii="Comic Sans MS" w:hAnsi="Comic Sans MS"/>
          <w:sz w:val="16"/>
          <w:szCs w:val="16"/>
        </w:rPr>
      </w:pPr>
    </w:p>
    <w:p w:rsidR="006605BF" w:rsidRDefault="0056393D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6</w:t>
      </w:r>
      <w:r w:rsidR="006605BF">
        <w:rPr>
          <w:rFonts w:ascii="Comic Sans MS" w:hAnsi="Comic Sans MS"/>
          <w:sz w:val="16"/>
          <w:szCs w:val="16"/>
        </w:rPr>
        <w:t xml:space="preserve">.  DATE OF </w:t>
      </w:r>
      <w:r w:rsidR="006307FE">
        <w:rPr>
          <w:rFonts w:ascii="Comic Sans MS" w:hAnsi="Comic Sans MS"/>
          <w:sz w:val="16"/>
          <w:szCs w:val="16"/>
        </w:rPr>
        <w:t xml:space="preserve">BIRTH: </w:t>
      </w:r>
      <w:r w:rsidR="006605BF">
        <w:rPr>
          <w:rFonts w:ascii="Comic Sans MS" w:hAnsi="Comic Sans MS"/>
          <w:sz w:val="16"/>
          <w:szCs w:val="16"/>
        </w:rPr>
        <w:t xml:space="preserve"> _______________________________________________________________</w:t>
      </w:r>
      <w:r w:rsidR="006307FE">
        <w:rPr>
          <w:rFonts w:ascii="Comic Sans MS" w:hAnsi="Comic Sans MS"/>
          <w:sz w:val="16"/>
          <w:szCs w:val="16"/>
        </w:rPr>
        <w:t>______</w:t>
      </w:r>
    </w:p>
    <w:p w:rsidR="006605BF" w:rsidRPr="00DE7804" w:rsidRDefault="0056393D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7</w:t>
      </w:r>
      <w:r w:rsidR="006605BF" w:rsidRPr="00DE7804">
        <w:rPr>
          <w:rFonts w:ascii="Comic Sans MS" w:hAnsi="Comic Sans MS"/>
          <w:sz w:val="16"/>
          <w:szCs w:val="16"/>
        </w:rPr>
        <w:t xml:space="preserve">. </w:t>
      </w:r>
      <w:r w:rsidR="006605BF">
        <w:rPr>
          <w:rFonts w:ascii="Comic Sans MS" w:hAnsi="Comic Sans MS"/>
          <w:sz w:val="16"/>
          <w:szCs w:val="16"/>
        </w:rPr>
        <w:t xml:space="preserve"> </w:t>
      </w:r>
      <w:r w:rsidR="006605BF" w:rsidRPr="00DE7804">
        <w:rPr>
          <w:rFonts w:ascii="Comic Sans MS" w:hAnsi="Comic Sans MS"/>
          <w:sz w:val="16"/>
          <w:szCs w:val="16"/>
        </w:rPr>
        <w:t>NATIONALITY:</w:t>
      </w:r>
      <w:r>
        <w:rPr>
          <w:rFonts w:ascii="Comic Sans MS" w:hAnsi="Comic Sans MS"/>
          <w:sz w:val="16"/>
          <w:szCs w:val="16"/>
        </w:rPr>
        <w:t xml:space="preserve"> </w:t>
      </w:r>
      <w:r w:rsidR="006605BF" w:rsidRPr="00DE7804">
        <w:rPr>
          <w:rFonts w:ascii="Comic Sans MS" w:hAnsi="Comic Sans MS"/>
          <w:sz w:val="16"/>
          <w:szCs w:val="16"/>
        </w:rPr>
        <w:t>____________________</w:t>
      </w:r>
      <w:r w:rsidR="006605BF">
        <w:rPr>
          <w:rFonts w:ascii="Comic Sans MS" w:hAnsi="Comic Sans MS"/>
          <w:sz w:val="16"/>
          <w:szCs w:val="16"/>
        </w:rPr>
        <w:t>__________________________________________________</w:t>
      </w:r>
      <w:r w:rsidR="006605BF" w:rsidRPr="00DE7804">
        <w:rPr>
          <w:rFonts w:ascii="Comic Sans MS" w:hAnsi="Comic Sans MS"/>
          <w:sz w:val="16"/>
          <w:szCs w:val="16"/>
        </w:rPr>
        <w:t xml:space="preserve">_       </w:t>
      </w:r>
    </w:p>
    <w:p w:rsidR="006605BF" w:rsidRPr="00DE7804" w:rsidRDefault="0056393D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8</w:t>
      </w:r>
      <w:r w:rsidR="006605BF" w:rsidRPr="00DE7804">
        <w:rPr>
          <w:rFonts w:ascii="Comic Sans MS" w:hAnsi="Comic Sans MS"/>
          <w:sz w:val="16"/>
          <w:szCs w:val="16"/>
        </w:rPr>
        <w:t xml:space="preserve">.  </w:t>
      </w:r>
      <w:r>
        <w:rPr>
          <w:rFonts w:ascii="Comic Sans MS" w:hAnsi="Comic Sans MS"/>
          <w:sz w:val="16"/>
          <w:szCs w:val="16"/>
        </w:rPr>
        <w:t>PASSPORT NUMBER</w:t>
      </w:r>
      <w:r w:rsidR="006605BF" w:rsidRPr="00DE7804">
        <w:rPr>
          <w:rFonts w:ascii="Comic Sans MS" w:hAnsi="Comic Sans MS"/>
          <w:sz w:val="16"/>
          <w:szCs w:val="16"/>
        </w:rPr>
        <w:t>: __________________</w:t>
      </w:r>
      <w:r w:rsidR="006605BF">
        <w:rPr>
          <w:rFonts w:ascii="Comic Sans MS" w:hAnsi="Comic Sans MS"/>
          <w:sz w:val="16"/>
          <w:szCs w:val="16"/>
        </w:rPr>
        <w:t>_______________________________________</w:t>
      </w:r>
      <w:r w:rsidR="006605BF" w:rsidRPr="00DE7804">
        <w:rPr>
          <w:rFonts w:ascii="Comic Sans MS" w:hAnsi="Comic Sans MS"/>
          <w:sz w:val="16"/>
          <w:szCs w:val="16"/>
        </w:rPr>
        <w:t>_________</w:t>
      </w:r>
    </w:p>
    <w:p w:rsidR="006605BF" w:rsidRDefault="0056393D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9</w:t>
      </w:r>
      <w:r w:rsidR="006605BF">
        <w:rPr>
          <w:rFonts w:ascii="Comic Sans MS" w:hAnsi="Comic Sans MS"/>
          <w:sz w:val="16"/>
          <w:szCs w:val="16"/>
        </w:rPr>
        <w:t xml:space="preserve">.  RESIDENT IN </w:t>
      </w:r>
      <w:smartTag w:uri="urn:schemas-microsoft-com:office:smarttags" w:element="country-region">
        <w:smartTag w:uri="urn:schemas-microsoft-com:office:smarttags" w:element="place">
          <w:r w:rsidR="006605BF">
            <w:rPr>
              <w:rFonts w:ascii="Comic Sans MS" w:hAnsi="Comic Sans MS"/>
              <w:sz w:val="16"/>
              <w:szCs w:val="16"/>
            </w:rPr>
            <w:t>SOUTH AFRICA</w:t>
          </w:r>
        </w:smartTag>
      </w:smartTag>
      <w:r w:rsidR="006605BF">
        <w:rPr>
          <w:rFonts w:ascii="Comic Sans MS" w:hAnsi="Comic Sans MS"/>
          <w:sz w:val="16"/>
          <w:szCs w:val="16"/>
        </w:rPr>
        <w:t>: __________________________________________________________</w:t>
      </w:r>
    </w:p>
    <w:p w:rsidR="006605BF" w:rsidRDefault="006605BF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1</w:t>
      </w:r>
      <w:r w:rsidR="0056393D">
        <w:rPr>
          <w:rFonts w:ascii="Comic Sans MS" w:hAnsi="Comic Sans MS"/>
          <w:sz w:val="16"/>
          <w:szCs w:val="16"/>
        </w:rPr>
        <w:t>0</w:t>
      </w:r>
      <w:r>
        <w:rPr>
          <w:rFonts w:ascii="Comic Sans MS" w:hAnsi="Comic Sans MS"/>
          <w:sz w:val="16"/>
          <w:szCs w:val="16"/>
        </w:rPr>
        <w:t>. TELEPHONE NUMBER: _________________________________________________________________</w:t>
      </w:r>
    </w:p>
    <w:p w:rsidR="006605BF" w:rsidRDefault="006605BF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1</w:t>
      </w:r>
      <w:r w:rsidR="0056393D">
        <w:rPr>
          <w:rFonts w:ascii="Comic Sans MS" w:hAnsi="Comic Sans MS"/>
          <w:sz w:val="16"/>
          <w:szCs w:val="16"/>
        </w:rPr>
        <w:t>1</w:t>
      </w:r>
      <w:r>
        <w:rPr>
          <w:rFonts w:ascii="Comic Sans MS" w:hAnsi="Comic Sans MS"/>
          <w:sz w:val="16"/>
          <w:szCs w:val="16"/>
        </w:rPr>
        <w:t>.  CELL NUMBER: _______________________________________________________________________</w:t>
      </w:r>
    </w:p>
    <w:p w:rsidR="006605BF" w:rsidRDefault="006605BF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1</w:t>
      </w:r>
      <w:r w:rsidR="0056393D">
        <w:rPr>
          <w:rFonts w:ascii="Comic Sans MS" w:hAnsi="Comic Sans MS"/>
          <w:sz w:val="16"/>
          <w:szCs w:val="16"/>
        </w:rPr>
        <w:t>2</w:t>
      </w:r>
      <w:r>
        <w:rPr>
          <w:rFonts w:ascii="Comic Sans MS" w:hAnsi="Comic Sans MS"/>
          <w:sz w:val="16"/>
          <w:szCs w:val="16"/>
        </w:rPr>
        <w:t>.  EMAIL ADDRESS:  ____________________________________________________________________</w:t>
      </w:r>
    </w:p>
    <w:p w:rsidR="006307FE" w:rsidRDefault="00C21E25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1</w:t>
      </w:r>
      <w:r w:rsidR="0056393D">
        <w:rPr>
          <w:rFonts w:ascii="Comic Sans MS" w:hAnsi="Comic Sans MS"/>
          <w:sz w:val="16"/>
          <w:szCs w:val="16"/>
        </w:rPr>
        <w:t>3</w:t>
      </w:r>
      <w:r>
        <w:rPr>
          <w:rFonts w:ascii="Comic Sans MS" w:hAnsi="Comic Sans MS"/>
          <w:sz w:val="16"/>
          <w:szCs w:val="16"/>
        </w:rPr>
        <w:t xml:space="preserve">.  </w:t>
      </w:r>
      <w:r w:rsidR="006307FE">
        <w:rPr>
          <w:rFonts w:ascii="Comic Sans MS" w:hAnsi="Comic Sans MS"/>
          <w:sz w:val="16"/>
          <w:szCs w:val="16"/>
        </w:rPr>
        <w:t>BANKING DETAILS (</w:t>
      </w:r>
      <w:r>
        <w:rPr>
          <w:rFonts w:ascii="Comic Sans MS" w:hAnsi="Comic Sans MS"/>
          <w:sz w:val="16"/>
          <w:szCs w:val="16"/>
        </w:rPr>
        <w:t>N</w:t>
      </w:r>
      <w:r w:rsidR="006307FE">
        <w:rPr>
          <w:rFonts w:ascii="Comic Sans MS" w:hAnsi="Comic Sans MS"/>
          <w:sz w:val="16"/>
          <w:szCs w:val="16"/>
        </w:rPr>
        <w:t>o income tax refund will be paid by SARS with</w:t>
      </w:r>
      <w:r w:rsidR="0056393D">
        <w:rPr>
          <w:rFonts w:ascii="Comic Sans MS" w:hAnsi="Comic Sans MS"/>
          <w:sz w:val="16"/>
          <w:szCs w:val="16"/>
        </w:rPr>
        <w:t>out</w:t>
      </w:r>
      <w:r w:rsidR="006307FE">
        <w:rPr>
          <w:rFonts w:ascii="Comic Sans MS" w:hAnsi="Comic Sans MS"/>
          <w:sz w:val="16"/>
          <w:szCs w:val="16"/>
        </w:rPr>
        <w:t xml:space="preserve"> banking details available):</w:t>
      </w:r>
    </w:p>
    <w:p w:rsidR="00C21E25" w:rsidRDefault="00C21E25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</w:t>
      </w:r>
      <w:r w:rsidR="006307FE">
        <w:rPr>
          <w:rFonts w:ascii="Comic Sans MS" w:hAnsi="Comic Sans MS"/>
          <w:sz w:val="16"/>
          <w:szCs w:val="16"/>
        </w:rPr>
        <w:t>Bank Name:   ____________</w:t>
      </w:r>
      <w:r>
        <w:rPr>
          <w:rFonts w:ascii="Comic Sans MS" w:hAnsi="Comic Sans MS"/>
          <w:sz w:val="16"/>
          <w:szCs w:val="16"/>
        </w:rPr>
        <w:t>_______________________________________________________________</w:t>
      </w:r>
    </w:p>
    <w:p w:rsidR="006307FE" w:rsidRPr="00DE7804" w:rsidRDefault="006307FE" w:rsidP="006307FE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Account type:</w:t>
      </w:r>
      <w:r w:rsidR="0056393D">
        <w:rPr>
          <w:rFonts w:ascii="Comic Sans MS" w:hAnsi="Comic Sans MS"/>
          <w:sz w:val="16"/>
          <w:szCs w:val="16"/>
        </w:rPr>
        <w:t xml:space="preserve">  _________</w:t>
      </w:r>
      <w:r w:rsidRPr="00DE7804">
        <w:rPr>
          <w:rFonts w:ascii="Comic Sans MS" w:hAnsi="Comic Sans MS"/>
          <w:sz w:val="16"/>
          <w:szCs w:val="16"/>
        </w:rPr>
        <w:t xml:space="preserve"> ______________________________________________________________</w:t>
      </w:r>
      <w:r>
        <w:rPr>
          <w:rFonts w:ascii="Comic Sans MS" w:hAnsi="Comic Sans MS"/>
          <w:sz w:val="16"/>
          <w:szCs w:val="16"/>
        </w:rPr>
        <w:t>__</w:t>
      </w:r>
      <w:r w:rsidRPr="00DE7804">
        <w:rPr>
          <w:rFonts w:ascii="Comic Sans MS" w:hAnsi="Comic Sans MS"/>
          <w:sz w:val="16"/>
          <w:szCs w:val="16"/>
        </w:rPr>
        <w:t>_</w:t>
      </w:r>
    </w:p>
    <w:p w:rsidR="006307FE" w:rsidRPr="00DE7804" w:rsidRDefault="0056393D" w:rsidP="006307FE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Account Holder Name:  </w:t>
      </w:r>
      <w:r w:rsidR="006307FE" w:rsidRPr="00DE7804">
        <w:rPr>
          <w:rFonts w:ascii="Comic Sans MS" w:hAnsi="Comic Sans MS"/>
          <w:sz w:val="16"/>
          <w:szCs w:val="16"/>
        </w:rPr>
        <w:t>________________________________________________________________</w:t>
      </w:r>
      <w:r w:rsidR="006307FE">
        <w:rPr>
          <w:rFonts w:ascii="Comic Sans MS" w:hAnsi="Comic Sans MS"/>
          <w:sz w:val="16"/>
          <w:szCs w:val="16"/>
        </w:rPr>
        <w:t>__</w:t>
      </w:r>
      <w:r w:rsidR="006307FE" w:rsidRPr="00DE7804">
        <w:rPr>
          <w:rFonts w:ascii="Comic Sans MS" w:hAnsi="Comic Sans MS"/>
          <w:sz w:val="16"/>
          <w:szCs w:val="16"/>
        </w:rPr>
        <w:t>__</w:t>
      </w:r>
    </w:p>
    <w:p w:rsidR="006307FE" w:rsidRPr="00DE7804" w:rsidRDefault="0056393D" w:rsidP="006307FE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Account Number:  __</w:t>
      </w:r>
      <w:r w:rsidR="006307FE" w:rsidRPr="00DE7804">
        <w:rPr>
          <w:rFonts w:ascii="Comic Sans MS" w:hAnsi="Comic Sans MS"/>
          <w:sz w:val="16"/>
          <w:szCs w:val="16"/>
        </w:rPr>
        <w:t>__________________________________________________________________</w:t>
      </w:r>
      <w:r w:rsidR="006307FE">
        <w:rPr>
          <w:rFonts w:ascii="Comic Sans MS" w:hAnsi="Comic Sans MS"/>
          <w:sz w:val="16"/>
          <w:szCs w:val="16"/>
        </w:rPr>
        <w:t>__</w:t>
      </w:r>
      <w:r w:rsidR="006307FE" w:rsidRPr="00DE7804">
        <w:rPr>
          <w:rFonts w:ascii="Comic Sans MS" w:hAnsi="Comic Sans MS"/>
          <w:sz w:val="16"/>
          <w:szCs w:val="16"/>
        </w:rPr>
        <w:t>_</w:t>
      </w:r>
    </w:p>
    <w:p w:rsidR="00F7609C" w:rsidRDefault="00F7609C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1</w:t>
      </w:r>
      <w:r w:rsidR="0056393D">
        <w:rPr>
          <w:rFonts w:ascii="Comic Sans MS" w:hAnsi="Comic Sans MS"/>
          <w:sz w:val="16"/>
          <w:szCs w:val="16"/>
        </w:rPr>
        <w:t>4</w:t>
      </w:r>
      <w:r>
        <w:rPr>
          <w:rFonts w:ascii="Comic Sans MS" w:hAnsi="Comic Sans MS"/>
          <w:sz w:val="16"/>
          <w:szCs w:val="16"/>
        </w:rPr>
        <w:t>.  ID COPY TO BE INCLUDED</w:t>
      </w:r>
    </w:p>
    <w:p w:rsidR="007B401A" w:rsidRDefault="0056393D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15. </w:t>
      </w:r>
      <w:r w:rsidR="00A02CAB">
        <w:rPr>
          <w:rFonts w:ascii="Comic Sans MS" w:hAnsi="Comic Sans MS"/>
          <w:sz w:val="16"/>
          <w:szCs w:val="16"/>
        </w:rPr>
        <w:t xml:space="preserve">ACCOUNT OR DOCUMENT </w:t>
      </w:r>
      <w:r>
        <w:rPr>
          <w:rFonts w:ascii="Comic Sans MS" w:hAnsi="Comic Sans MS"/>
          <w:sz w:val="16"/>
          <w:szCs w:val="16"/>
        </w:rPr>
        <w:t xml:space="preserve">CONFIRMING YOUR </w:t>
      </w:r>
      <w:r w:rsidR="00A02CAB">
        <w:rPr>
          <w:rFonts w:ascii="Comic Sans MS" w:hAnsi="Comic Sans MS"/>
          <w:sz w:val="16"/>
          <w:szCs w:val="16"/>
        </w:rPr>
        <w:t xml:space="preserve">PROOF OF ADDRESS </w:t>
      </w:r>
      <w:r>
        <w:rPr>
          <w:rFonts w:ascii="Comic Sans MS" w:hAnsi="Comic Sans MS"/>
          <w:sz w:val="16"/>
          <w:szCs w:val="16"/>
        </w:rPr>
        <w:t>HOME ADDRESS</w:t>
      </w:r>
    </w:p>
    <w:p w:rsidR="008246EC" w:rsidRDefault="008246EC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16.  BANK STATEMENT OR LETTER</w:t>
      </w:r>
      <w:r w:rsidR="008D24D6">
        <w:rPr>
          <w:rFonts w:ascii="Comic Sans MS" w:hAnsi="Comic Sans MS"/>
          <w:sz w:val="16"/>
          <w:szCs w:val="16"/>
        </w:rPr>
        <w:t xml:space="preserve"> FROM BANK</w:t>
      </w:r>
      <w:r>
        <w:rPr>
          <w:rFonts w:ascii="Comic Sans MS" w:hAnsi="Comic Sans MS"/>
          <w:sz w:val="16"/>
          <w:szCs w:val="16"/>
        </w:rPr>
        <w:t xml:space="preserve"> (IF POSSIBLE)</w:t>
      </w:r>
    </w:p>
    <w:p w:rsidR="00AA565A" w:rsidRDefault="00AA565A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I, ______________________________, ID number ______________________, hereby confirm that the address indicated above is my current address and authorize, the representative of A2Z Accounting Solutions to obtain my income tax from SARS.</w:t>
      </w:r>
    </w:p>
    <w:p w:rsidR="00AA565A" w:rsidRDefault="00AA565A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Name:  ________________________</w:t>
      </w:r>
      <w:r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tab/>
        <w:t>Signature:  ________________________</w:t>
      </w:r>
    </w:p>
    <w:p w:rsidR="007B401A" w:rsidRDefault="00AA565A" w:rsidP="006605BF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Date:  _________________________</w:t>
      </w:r>
    </w:p>
    <w:p w:rsidR="007C2C19" w:rsidRPr="007B401A" w:rsidRDefault="007C2C19" w:rsidP="006605BF">
      <w:pPr>
        <w:rPr>
          <w:rFonts w:ascii="Comic Sans MS" w:hAnsi="Comic Sans MS"/>
          <w:sz w:val="16"/>
          <w:szCs w:val="16"/>
        </w:rPr>
      </w:pPr>
    </w:p>
    <w:p w:rsidR="006605BF" w:rsidRDefault="006605BF" w:rsidP="006605BF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:rsidR="007B401A" w:rsidRDefault="007B401A" w:rsidP="007B401A">
      <w:pPr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PROCESS FOR THE SUCCESSFUL REGISTRATION OF YOUR INCOME TAX NUMBERS:</w:t>
      </w:r>
    </w:p>
    <w:p w:rsidR="007B401A" w:rsidRPr="007B401A" w:rsidRDefault="007B401A" w:rsidP="007B401A">
      <w:pPr>
        <w:rPr>
          <w:rFonts w:ascii="Comic Sans MS" w:hAnsi="Comic Sans MS"/>
          <w:bCs/>
          <w:sz w:val="20"/>
          <w:szCs w:val="20"/>
        </w:rPr>
      </w:pPr>
      <w:r w:rsidRPr="007B401A">
        <w:rPr>
          <w:rFonts w:ascii="Comic Sans MS" w:hAnsi="Comic Sans MS"/>
          <w:bCs/>
          <w:sz w:val="20"/>
          <w:szCs w:val="20"/>
        </w:rPr>
        <w:t>1.  Deposit</w:t>
      </w:r>
      <w:r>
        <w:rPr>
          <w:rFonts w:ascii="Comic Sans MS" w:hAnsi="Comic Sans MS"/>
          <w:bCs/>
          <w:sz w:val="20"/>
          <w:szCs w:val="20"/>
        </w:rPr>
        <w:t xml:space="preserve"> R</w:t>
      </w:r>
      <w:r w:rsidR="008D24D6">
        <w:rPr>
          <w:rFonts w:ascii="Comic Sans MS" w:hAnsi="Comic Sans MS"/>
          <w:bCs/>
          <w:sz w:val="20"/>
          <w:szCs w:val="20"/>
        </w:rPr>
        <w:t>3</w:t>
      </w:r>
      <w:r>
        <w:rPr>
          <w:rFonts w:ascii="Comic Sans MS" w:hAnsi="Comic Sans MS"/>
          <w:bCs/>
          <w:sz w:val="20"/>
          <w:szCs w:val="20"/>
        </w:rPr>
        <w:t>9</w:t>
      </w:r>
      <w:r w:rsidR="00092AE5">
        <w:rPr>
          <w:rFonts w:ascii="Comic Sans MS" w:hAnsi="Comic Sans MS"/>
          <w:bCs/>
          <w:sz w:val="20"/>
          <w:szCs w:val="20"/>
        </w:rPr>
        <w:t>7</w:t>
      </w:r>
      <w:r>
        <w:rPr>
          <w:rFonts w:ascii="Comic Sans MS" w:hAnsi="Comic Sans MS"/>
          <w:bCs/>
          <w:sz w:val="20"/>
          <w:szCs w:val="20"/>
        </w:rPr>
        <w:t>.00 into the following bank account:</w:t>
      </w:r>
    </w:p>
    <w:p w:rsidR="007B401A" w:rsidRDefault="007B401A" w:rsidP="007B401A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Bank Name:  ABSA BANK </w:t>
      </w:r>
    </w:p>
    <w:p w:rsidR="007B401A" w:rsidRDefault="007B401A" w:rsidP="007B401A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Branch Code:  632005</w:t>
      </w:r>
    </w:p>
    <w:p w:rsidR="007B401A" w:rsidRDefault="007B401A" w:rsidP="007B401A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Branch:  Universal</w:t>
      </w:r>
    </w:p>
    <w:p w:rsidR="007B401A" w:rsidRPr="00DE7804" w:rsidRDefault="007B401A" w:rsidP="007B401A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Account Holder:  A2Z Accounting Solutions cc</w:t>
      </w:r>
    </w:p>
    <w:p w:rsidR="007B401A" w:rsidRDefault="007B401A" w:rsidP="007B401A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Account type:  Current</w:t>
      </w:r>
    </w:p>
    <w:p w:rsidR="007B401A" w:rsidRDefault="007B401A" w:rsidP="006605BF">
      <w:r>
        <w:rPr>
          <w:rFonts w:ascii="Comic Sans MS" w:hAnsi="Comic Sans MS"/>
          <w:sz w:val="16"/>
          <w:szCs w:val="16"/>
        </w:rPr>
        <w:t xml:space="preserve">    Account Number:  4072761503</w:t>
      </w:r>
      <w:r w:rsidR="003A1729">
        <w:tab/>
      </w:r>
    </w:p>
    <w:p w:rsidR="007B401A" w:rsidRDefault="007B401A" w:rsidP="006605BF">
      <w:r>
        <w:t>2.  Use your ID number as your reference</w:t>
      </w:r>
    </w:p>
    <w:p w:rsidR="003A1729" w:rsidRPr="003A1729" w:rsidRDefault="007B401A" w:rsidP="006605BF">
      <w:r>
        <w:t xml:space="preserve">3.  Email </w:t>
      </w:r>
      <w:r w:rsidR="00092AE5">
        <w:t>the application including the supporting documents</w:t>
      </w:r>
      <w:r w:rsidR="004B50C6">
        <w:t xml:space="preserve"> with proof of payment</w:t>
      </w:r>
      <w:r>
        <w:t xml:space="preserve"> to </w:t>
      </w:r>
      <w:hyperlink r:id="rId6" w:history="1">
        <w:r w:rsidRPr="006D5922">
          <w:rPr>
            <w:rStyle w:val="Hyperlink"/>
          </w:rPr>
          <w:t>info@a2zaccounting.co.za</w:t>
        </w:r>
      </w:hyperlink>
      <w:r>
        <w:t xml:space="preserve">  or fax to 021 5592405</w:t>
      </w:r>
      <w:r w:rsidR="003A1729">
        <w:tab/>
      </w:r>
      <w:r w:rsidR="003A1729">
        <w:tab/>
      </w:r>
      <w:r w:rsidR="003A1729">
        <w:tab/>
      </w:r>
      <w:r w:rsidR="003A1729">
        <w:tab/>
      </w:r>
      <w:r w:rsidR="003A1729">
        <w:tab/>
      </w:r>
      <w:r w:rsidR="003A1729">
        <w:tab/>
      </w:r>
      <w:r w:rsidR="003A1729">
        <w:tab/>
      </w:r>
    </w:p>
    <w:sectPr w:rsidR="003A1729" w:rsidRPr="003A1729" w:rsidSect="00DB24F7">
      <w:headerReference w:type="default" r:id="rId7"/>
      <w:footerReference w:type="default" r:id="rId8"/>
      <w:pgSz w:w="11907" w:h="16839" w:code="9"/>
      <w:pgMar w:top="2520" w:right="867" w:bottom="1440" w:left="9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01A" w:rsidRDefault="007B401A" w:rsidP="0033112D">
      <w:pPr>
        <w:spacing w:after="0" w:line="240" w:lineRule="auto"/>
      </w:pPr>
      <w:r>
        <w:separator/>
      </w:r>
    </w:p>
  </w:endnote>
  <w:endnote w:type="continuationSeparator" w:id="1">
    <w:p w:rsidR="007B401A" w:rsidRDefault="007B401A" w:rsidP="0033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01A" w:rsidRDefault="007B401A" w:rsidP="00CE24C7">
    <w:pPr>
      <w:pStyle w:val="Footer"/>
      <w:jc w:val="center"/>
    </w:pPr>
    <w:r w:rsidRPr="00CE24C7">
      <w:t>Judy Diedericks | SAIBR 247</w:t>
    </w:r>
  </w:p>
  <w:p w:rsidR="007B401A" w:rsidRPr="00CE24C7" w:rsidRDefault="007B401A" w:rsidP="00CE24C7">
    <w:pPr>
      <w:pStyle w:val="Footer"/>
      <w:jc w:val="center"/>
      <w:rPr>
        <w:b/>
        <w:sz w:val="16"/>
        <w:szCs w:val="16"/>
      </w:rPr>
    </w:pPr>
    <w:r w:rsidRPr="00CE24C7">
      <w:rPr>
        <w:b/>
        <w:sz w:val="16"/>
        <w:szCs w:val="16"/>
      </w:rPr>
      <w:t>Southern African Institute of Business Accountants</w:t>
    </w:r>
    <w:r w:rsidR="009E3025" w:rsidRPr="009E3025">
      <w:rPr>
        <w:b/>
        <w:noProof/>
        <w:sz w:val="16"/>
        <w:szCs w:val="16"/>
      </w:rPr>
      <w:pict>
        <v:rect id="_x0000_s2050" style="position:absolute;left:0;text-align:left;margin-left:-48pt;margin-top:-2pt;width:613.5pt;height:57.75pt;z-index:-251657216;mso-position-horizontal-relative:text;mso-position-vertical-relative:text" fillcolor="#bfbfbf" stroked="f" strokecolor="#666" strokeweight="1pt">
          <v:fill color2="#999" focusposition="1" focussize="" focus="100%" type="gradient"/>
          <v:shadow on="t" type="perspective" color="#7f7f7f" opacity=".5" offset="1pt" offset2="-3p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01A" w:rsidRDefault="007B401A" w:rsidP="0033112D">
      <w:pPr>
        <w:spacing w:after="0" w:line="240" w:lineRule="auto"/>
      </w:pPr>
      <w:r>
        <w:separator/>
      </w:r>
    </w:p>
  </w:footnote>
  <w:footnote w:type="continuationSeparator" w:id="1">
    <w:p w:rsidR="007B401A" w:rsidRDefault="007B401A" w:rsidP="0033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01A" w:rsidRPr="0033112D" w:rsidRDefault="007B401A" w:rsidP="0033112D">
    <w:pPr>
      <w:pStyle w:val="Header"/>
      <w:rPr>
        <w:color w:val="595959"/>
      </w:rPr>
    </w:pPr>
    <w:r>
      <w:rPr>
        <w:noProof/>
        <w:color w:val="595959"/>
        <w:lang w:val="en-ZA" w:eastAsia="en-ZA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85725</wp:posOffset>
          </wp:positionV>
          <wp:extent cx="6943725" cy="9534525"/>
          <wp:effectExtent l="19050" t="0" r="9525" b="0"/>
          <wp:wrapNone/>
          <wp:docPr id="5" name="Picture 1" descr="letterhead wa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watermar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3725" cy="9534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595959"/>
        <w:lang w:val="en-ZA" w:eastAsia="en-Z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1905000</wp:posOffset>
          </wp:positionH>
          <wp:positionV relativeFrom="paragraph">
            <wp:posOffset>-238125</wp:posOffset>
          </wp:positionV>
          <wp:extent cx="2432685" cy="962025"/>
          <wp:effectExtent l="19050" t="0" r="5715" b="0"/>
          <wp:wrapNone/>
          <wp:docPr id="4" name="Picture 0" descr="A2Z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2Z 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3025" w:rsidRPr="009E3025">
      <w:rPr>
        <w:noProof/>
        <w:color w:val="595959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0.55pt;margin-top:6pt;width:107.95pt;height:69.75pt;z-index:251658240;mso-position-horizontal-relative:text;mso-position-vertical-relative:text;mso-width-relative:margin;mso-height-relative:margin" stroked="f">
          <v:textbox style="mso-next-textbox:#_x0000_s2049">
            <w:txbxContent>
              <w:p w:rsidR="007B401A" w:rsidRPr="00D4377B" w:rsidRDefault="007B401A" w:rsidP="00CE24C7">
                <w:pPr>
                  <w:jc w:val="right"/>
                  <w:rPr>
                    <w:color w:val="595959"/>
                  </w:rPr>
                </w:pPr>
                <w:r w:rsidRPr="00D4377B">
                  <w:rPr>
                    <w:color w:val="595959"/>
                  </w:rPr>
                  <w:t>TEL: (021) 559-8011</w:t>
                </w:r>
                <w:r w:rsidRPr="00D4377B">
                  <w:rPr>
                    <w:color w:val="595959"/>
                  </w:rPr>
                  <w:br/>
                  <w:t>FAX: (021) 559-2405</w:t>
                </w:r>
                <w:r w:rsidRPr="00D4377B">
                  <w:rPr>
                    <w:color w:val="595959"/>
                  </w:rPr>
                  <w:br/>
                  <w:t>CELL: 083-432 9679</w:t>
                </w:r>
              </w:p>
            </w:txbxContent>
          </v:textbox>
        </v:shape>
      </w:pict>
    </w:r>
    <w:smartTag w:uri="urn:schemas-microsoft-com:office:smarttags" w:element="Street">
      <w:r w:rsidRPr="0033112D">
        <w:rPr>
          <w:color w:val="595959"/>
        </w:rPr>
        <w:t>10 OYSTER STREET</w:t>
      </w:r>
    </w:smartTag>
    <w:r>
      <w:rPr>
        <w:color w:val="595959"/>
      </w:rPr>
      <w:t xml:space="preserve">                                                               </w:t>
    </w:r>
  </w:p>
  <w:p w:rsidR="007B401A" w:rsidRPr="0033112D" w:rsidRDefault="007B401A" w:rsidP="0033112D">
    <w:pPr>
      <w:pStyle w:val="Header"/>
      <w:rPr>
        <w:color w:val="595959"/>
      </w:rPr>
    </w:pPr>
    <w:r w:rsidRPr="0033112D">
      <w:rPr>
        <w:color w:val="595959"/>
      </w:rPr>
      <w:t>RICHWOOD, 7441</w:t>
    </w:r>
  </w:p>
  <w:p w:rsidR="007B401A" w:rsidRPr="0033112D" w:rsidRDefault="007B401A" w:rsidP="0033112D">
    <w:pPr>
      <w:pStyle w:val="Header"/>
      <w:rPr>
        <w:color w:val="595959"/>
      </w:rPr>
    </w:pPr>
    <w:r w:rsidRPr="0033112D">
      <w:rPr>
        <w:color w:val="595959"/>
      </w:rPr>
      <w:t xml:space="preserve">P.O. </w:t>
    </w:r>
    <w:smartTag w:uri="urn:schemas-microsoft-com:office:smarttags" w:element="address">
      <w:smartTag w:uri="urn:schemas-microsoft-com:office:smarttags" w:element="Street">
        <w:r w:rsidRPr="0033112D">
          <w:rPr>
            <w:color w:val="595959"/>
          </w:rPr>
          <w:t>BOX</w:t>
        </w:r>
      </w:smartTag>
      <w:r w:rsidRPr="0033112D">
        <w:rPr>
          <w:color w:val="595959"/>
        </w:rPr>
        <w:t xml:space="preserve"> 28267</w:t>
      </w:r>
    </w:smartTag>
  </w:p>
  <w:p w:rsidR="007B401A" w:rsidRPr="0033112D" w:rsidRDefault="007B401A" w:rsidP="0033112D">
    <w:pPr>
      <w:pStyle w:val="Header"/>
      <w:rPr>
        <w:color w:val="595959"/>
      </w:rPr>
    </w:pPr>
    <w:r w:rsidRPr="0033112D">
      <w:rPr>
        <w:color w:val="595959"/>
      </w:rPr>
      <w:t>BOTHASIG, 7406</w:t>
    </w:r>
  </w:p>
  <w:p w:rsidR="007B401A" w:rsidRDefault="007B401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F19BC"/>
    <w:rsid w:val="00092AE5"/>
    <w:rsid w:val="000A7080"/>
    <w:rsid w:val="00193B7E"/>
    <w:rsid w:val="00327DFB"/>
    <w:rsid w:val="0033112D"/>
    <w:rsid w:val="003A1729"/>
    <w:rsid w:val="003C37BF"/>
    <w:rsid w:val="00436AB5"/>
    <w:rsid w:val="004B50C6"/>
    <w:rsid w:val="004B7112"/>
    <w:rsid w:val="004C1A05"/>
    <w:rsid w:val="0056393D"/>
    <w:rsid w:val="005D676B"/>
    <w:rsid w:val="006307FE"/>
    <w:rsid w:val="006605BF"/>
    <w:rsid w:val="00683ADE"/>
    <w:rsid w:val="00686606"/>
    <w:rsid w:val="006A6889"/>
    <w:rsid w:val="006F19BC"/>
    <w:rsid w:val="006F43E4"/>
    <w:rsid w:val="00713AD4"/>
    <w:rsid w:val="00740B51"/>
    <w:rsid w:val="007B401A"/>
    <w:rsid w:val="007C2C19"/>
    <w:rsid w:val="008246EC"/>
    <w:rsid w:val="008A68AF"/>
    <w:rsid w:val="008D24D6"/>
    <w:rsid w:val="008E0CE9"/>
    <w:rsid w:val="008F683A"/>
    <w:rsid w:val="00915CD0"/>
    <w:rsid w:val="00927853"/>
    <w:rsid w:val="009344AA"/>
    <w:rsid w:val="009A1DF6"/>
    <w:rsid w:val="009E3025"/>
    <w:rsid w:val="00A02CAB"/>
    <w:rsid w:val="00AA24D9"/>
    <w:rsid w:val="00AA565A"/>
    <w:rsid w:val="00B5750C"/>
    <w:rsid w:val="00BA18EA"/>
    <w:rsid w:val="00BA4988"/>
    <w:rsid w:val="00C21E25"/>
    <w:rsid w:val="00CC4489"/>
    <w:rsid w:val="00CE24C7"/>
    <w:rsid w:val="00D00C45"/>
    <w:rsid w:val="00D4377B"/>
    <w:rsid w:val="00DB24F7"/>
    <w:rsid w:val="00E26185"/>
    <w:rsid w:val="00E5106F"/>
    <w:rsid w:val="00F53574"/>
    <w:rsid w:val="00F7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5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12D"/>
  </w:style>
  <w:style w:type="paragraph" w:styleId="Footer">
    <w:name w:val="footer"/>
    <w:basedOn w:val="Normal"/>
    <w:link w:val="FooterChar"/>
    <w:uiPriority w:val="99"/>
    <w:semiHidden/>
    <w:unhideWhenUsed/>
    <w:rsid w:val="00331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112D"/>
  </w:style>
  <w:style w:type="paragraph" w:styleId="BalloonText">
    <w:name w:val="Balloon Text"/>
    <w:basedOn w:val="Normal"/>
    <w:link w:val="BalloonTextChar"/>
    <w:uiPriority w:val="99"/>
    <w:semiHidden/>
    <w:unhideWhenUsed/>
    <w:rsid w:val="0033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1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605B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B40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2zaccounting.co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2Z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A2Z letterhead template</Template>
  <TotalTime>48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ffffffffffffffffff</vt:lpstr>
    </vt:vector>
  </TitlesOfParts>
  <Company>SammyDhi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ffffffffffffffffff</dc:title>
  <dc:creator>Judy Diedericks</dc:creator>
  <cp:lastModifiedBy>Judy</cp:lastModifiedBy>
  <cp:revision>11</cp:revision>
  <cp:lastPrinted>2011-06-14T15:22:00Z</cp:lastPrinted>
  <dcterms:created xsi:type="dcterms:W3CDTF">2016-08-22T20:53:00Z</dcterms:created>
  <dcterms:modified xsi:type="dcterms:W3CDTF">2017-02-21T18:45:00Z</dcterms:modified>
</cp:coreProperties>
</file>